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0C12C" w14:textId="7291ACC6" w:rsidR="000B1B96" w:rsidRDefault="008F3627">
      <w:pPr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685888" behindDoc="0" locked="0" layoutInCell="1" allowOverlap="1" wp14:anchorId="599E2E33" wp14:editId="46A61628">
            <wp:simplePos x="0" y="0"/>
            <wp:positionH relativeFrom="column">
              <wp:posOffset>-908685</wp:posOffset>
            </wp:positionH>
            <wp:positionV relativeFrom="paragraph">
              <wp:posOffset>-914400</wp:posOffset>
            </wp:positionV>
            <wp:extent cx="7772400" cy="1412484"/>
            <wp:effectExtent l="0" t="0" r="0" b="0"/>
            <wp:wrapNone/>
            <wp:docPr id="19" name="Picture 19" descr="Teaching and Learning (TLC)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aching and Learning (TLC) Logo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412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850E6" w14:textId="77777777" w:rsidR="008F3627" w:rsidRDefault="008F3627" w:rsidP="00C4425A">
      <w:pPr>
        <w:pStyle w:val="Title"/>
      </w:pPr>
    </w:p>
    <w:p w14:paraId="1D3D75DF" w14:textId="46798A38" w:rsidR="00C4425A" w:rsidRPr="00C4425A" w:rsidRDefault="00C4425A" w:rsidP="00C4425A">
      <w:pPr>
        <w:pStyle w:val="Title"/>
      </w:pPr>
      <w:r w:rsidRPr="00C4425A">
        <w:t>Adaptive Release Advanced for Assignments</w:t>
      </w:r>
    </w:p>
    <w:p w14:paraId="59DFB5AA" w14:textId="68BBB983" w:rsidR="00C4425A" w:rsidRPr="00C4425A" w:rsidRDefault="001B6E09" w:rsidP="001B6E09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Adaptive Release: Advanced</w:t>
      </w:r>
      <w:r w:rsidR="00C4425A" w:rsidRPr="00C4425A">
        <w:rPr>
          <w:rFonts w:cs="Arial"/>
          <w:szCs w:val="24"/>
        </w:rPr>
        <w:t xml:space="preserve"> allows you to choose for an assignment to be released to only a specific student</w:t>
      </w:r>
      <w:r w:rsidR="004A12C2">
        <w:rPr>
          <w:rFonts w:cs="Arial"/>
          <w:szCs w:val="24"/>
        </w:rPr>
        <w:t xml:space="preserve"> and/or only</w:t>
      </w:r>
      <w:r w:rsidR="00C4425A" w:rsidRPr="00C4425A">
        <w:rPr>
          <w:rFonts w:cs="Arial"/>
          <w:szCs w:val="24"/>
        </w:rPr>
        <w:t xml:space="preserve"> during a specific time. </w:t>
      </w:r>
      <w:r>
        <w:rPr>
          <w:rFonts w:cs="Arial"/>
          <w:szCs w:val="24"/>
        </w:rPr>
        <w:t>You may</w:t>
      </w:r>
      <w:r w:rsidR="00C4425A" w:rsidRPr="00C4425A">
        <w:rPr>
          <w:rFonts w:cs="Arial"/>
          <w:szCs w:val="24"/>
        </w:rPr>
        <w:t xml:space="preserve"> use </w:t>
      </w:r>
      <w:r>
        <w:rPr>
          <w:rFonts w:cs="Arial"/>
          <w:szCs w:val="24"/>
        </w:rPr>
        <w:t xml:space="preserve">this </w:t>
      </w:r>
      <w:r w:rsidR="00C4425A" w:rsidRPr="00C4425A">
        <w:rPr>
          <w:rFonts w:cs="Arial"/>
          <w:szCs w:val="24"/>
        </w:rPr>
        <w:t>in the case of a C</w:t>
      </w:r>
      <w:r>
        <w:rPr>
          <w:rFonts w:cs="Arial"/>
          <w:szCs w:val="24"/>
        </w:rPr>
        <w:t xml:space="preserve">entre for </w:t>
      </w:r>
      <w:r w:rsidR="00C4425A" w:rsidRPr="00C4425A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ccessibility </w:t>
      </w:r>
      <w:r w:rsidR="00C4425A" w:rsidRPr="00C4425A">
        <w:rPr>
          <w:rFonts w:cs="Arial"/>
          <w:szCs w:val="24"/>
        </w:rPr>
        <w:t>S</w:t>
      </w:r>
      <w:r>
        <w:rPr>
          <w:rFonts w:cs="Arial"/>
          <w:szCs w:val="24"/>
        </w:rPr>
        <w:t>ervices (CAS)</w:t>
      </w:r>
      <w:r w:rsidR="00C4425A" w:rsidRPr="00C4425A">
        <w:rPr>
          <w:rFonts w:cs="Arial"/>
          <w:szCs w:val="24"/>
        </w:rPr>
        <w:t xml:space="preserve"> accommodation.</w:t>
      </w:r>
    </w:p>
    <w:tbl>
      <w:tblPr>
        <w:tblStyle w:val="TableGrid"/>
        <w:tblpPr w:leftFromText="180" w:rightFromText="180" w:vertAnchor="page" w:horzAnchor="margin" w:tblpY="46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7"/>
        <w:gridCol w:w="3277"/>
        <w:gridCol w:w="2736"/>
      </w:tblGrid>
      <w:tr w:rsidR="00C4425A" w:rsidRPr="00E907C1" w14:paraId="7B68AFAB" w14:textId="77777777" w:rsidTr="001B6E09">
        <w:trPr>
          <w:trHeight w:val="1152"/>
        </w:trPr>
        <w:tc>
          <w:tcPr>
            <w:tcW w:w="9350" w:type="dxa"/>
            <w:gridSpan w:val="3"/>
            <w:vAlign w:val="bottom"/>
          </w:tcPr>
          <w:p w14:paraId="5EFAA1F1" w14:textId="77777777" w:rsidR="00C4425A" w:rsidRPr="00E907C1" w:rsidRDefault="00C4425A" w:rsidP="001B6E09">
            <w:pPr>
              <w:jc w:val="center"/>
              <w:rPr>
                <w:rFonts w:cs="Arial"/>
                <w:b/>
                <w:bCs/>
                <w:color w:val="2E375D" w:themeColor="text2"/>
                <w:szCs w:val="24"/>
              </w:rPr>
            </w:pPr>
            <w:r w:rsidRPr="00E907C1">
              <w:rPr>
                <w:rFonts w:cs="Arial"/>
                <w:b/>
                <w:bCs/>
                <w:color w:val="2E375D" w:themeColor="text2"/>
                <w:szCs w:val="24"/>
              </w:rPr>
              <w:t>Make sure edit mode is on</w:t>
            </w:r>
          </w:p>
          <w:p w14:paraId="502375BD" w14:textId="77777777" w:rsidR="00C4425A" w:rsidRPr="00E907C1" w:rsidRDefault="00C4425A" w:rsidP="001B6E09">
            <w:pPr>
              <w:jc w:val="center"/>
              <w:rPr>
                <w:rFonts w:cs="Arial"/>
                <w:color w:val="2E375D"/>
                <w:szCs w:val="24"/>
              </w:rPr>
            </w:pPr>
            <w:r w:rsidRPr="00E907C1">
              <w:rPr>
                <w:rFonts w:cs="Arial"/>
                <w:b/>
                <w:bCs/>
                <w:color w:val="2E375D" w:themeColor="text2"/>
                <w:szCs w:val="24"/>
              </w:rPr>
              <w:t>(Top right of screen)</w:t>
            </w:r>
          </w:p>
        </w:tc>
      </w:tr>
      <w:tr w:rsidR="00C4425A" w:rsidRPr="00E907C1" w14:paraId="1D1A23BD" w14:textId="77777777" w:rsidTr="001B6E09">
        <w:tc>
          <w:tcPr>
            <w:tcW w:w="3337" w:type="dxa"/>
          </w:tcPr>
          <w:p w14:paraId="7A28356B" w14:textId="77777777" w:rsidR="00C4425A" w:rsidRPr="00E907C1" w:rsidRDefault="00C4425A" w:rsidP="001B6E0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E907C1">
              <w:rPr>
                <w:rFonts w:cs="Arial"/>
                <w:b/>
                <w:bCs/>
                <w:szCs w:val="24"/>
              </w:rPr>
              <w:t>Edit Mode is ON</w:t>
            </w:r>
          </w:p>
        </w:tc>
        <w:tc>
          <w:tcPr>
            <w:tcW w:w="3277" w:type="dxa"/>
          </w:tcPr>
          <w:p w14:paraId="73964546" w14:textId="77777777" w:rsidR="00C4425A" w:rsidRPr="00E907C1" w:rsidRDefault="00C4425A" w:rsidP="001B6E0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E907C1">
              <w:rPr>
                <w:rFonts w:cs="Arial"/>
                <w:b/>
                <w:bCs/>
                <w:szCs w:val="24"/>
              </w:rPr>
              <w:t>Click to toggle.</w:t>
            </w:r>
          </w:p>
        </w:tc>
        <w:tc>
          <w:tcPr>
            <w:tcW w:w="2736" w:type="dxa"/>
          </w:tcPr>
          <w:p w14:paraId="66EC94ED" w14:textId="77777777" w:rsidR="00C4425A" w:rsidRPr="00E907C1" w:rsidRDefault="00C4425A" w:rsidP="001B6E0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E907C1">
              <w:rPr>
                <w:rFonts w:cs="Arial"/>
                <w:b/>
                <w:bCs/>
                <w:szCs w:val="24"/>
              </w:rPr>
              <w:t>Edit Mode is Off</w:t>
            </w:r>
          </w:p>
        </w:tc>
      </w:tr>
      <w:tr w:rsidR="00C4425A" w:rsidRPr="00E907C1" w14:paraId="3B65C47E" w14:textId="77777777" w:rsidTr="001B6E09">
        <w:tc>
          <w:tcPr>
            <w:tcW w:w="3337" w:type="dxa"/>
          </w:tcPr>
          <w:p w14:paraId="0ED9C2C2" w14:textId="77777777" w:rsidR="00C4425A" w:rsidRPr="00E907C1" w:rsidRDefault="00C4425A" w:rsidP="001B6E09">
            <w:pPr>
              <w:jc w:val="center"/>
              <w:rPr>
                <w:rFonts w:cs="Arial"/>
                <w:szCs w:val="24"/>
              </w:rPr>
            </w:pPr>
            <w:r w:rsidRPr="00E907C1">
              <w:rPr>
                <w:rFonts w:cs="Arial"/>
                <w:noProof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4A2FE5F2" wp14:editId="2A955C64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158750</wp:posOffset>
                  </wp:positionV>
                  <wp:extent cx="1600200" cy="328246"/>
                  <wp:effectExtent l="0" t="0" r="0" b="0"/>
                  <wp:wrapSquare wrapText="bothSides"/>
                  <wp:docPr id="3" name="Picture 3" descr="Edit Mode Toggle is 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Edit Mode Toggle is 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2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7" w:type="dxa"/>
          </w:tcPr>
          <w:p w14:paraId="53114FB0" w14:textId="77777777" w:rsidR="00C4425A" w:rsidRPr="00E907C1" w:rsidRDefault="00C4425A" w:rsidP="001B6E09">
            <w:pPr>
              <w:jc w:val="center"/>
              <w:rPr>
                <w:rFonts w:cs="Arial"/>
                <w:szCs w:val="24"/>
              </w:rPr>
            </w:pPr>
            <w:r w:rsidRPr="00E907C1">
              <w:rPr>
                <w:rFonts w:cs="Arial"/>
                <w:noProof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3F063C40" wp14:editId="6D422782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57150</wp:posOffset>
                  </wp:positionV>
                  <wp:extent cx="1600200" cy="633730"/>
                  <wp:effectExtent l="0" t="0" r="0" b="0"/>
                  <wp:wrapSquare wrapText="bothSides"/>
                  <wp:docPr id="4" name="Picture 4" descr="Edit Mode Toggle is OFF and there is a screen tip that says &quot;CLICK TO TOGGLE EDIT MODE 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Edit Mode Toggle is OFF and there is a screen tip that says &quot;CLICK TO TOGGLE EDIT MODE 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6" w:type="dxa"/>
          </w:tcPr>
          <w:p w14:paraId="5A2AEA27" w14:textId="77777777" w:rsidR="00C4425A" w:rsidRPr="00E907C1" w:rsidRDefault="00C4425A" w:rsidP="001B6E09">
            <w:pPr>
              <w:jc w:val="center"/>
              <w:rPr>
                <w:rFonts w:cs="Arial"/>
                <w:noProof/>
                <w:szCs w:val="24"/>
              </w:rPr>
            </w:pPr>
            <w:r w:rsidRPr="00E907C1">
              <w:rPr>
                <w:rFonts w:cs="Arial"/>
                <w:noProof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1DF29247" wp14:editId="7DE25E9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158750</wp:posOffset>
                  </wp:positionV>
                  <wp:extent cx="1600200" cy="384578"/>
                  <wp:effectExtent l="0" t="0" r="0" b="0"/>
                  <wp:wrapSquare wrapText="bothSides"/>
                  <wp:docPr id="5" name="Picture 5" descr="Edit Mode Toggle is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Edit Mode Toggle is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8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172F84F" w14:textId="77777777" w:rsidR="00C4425A" w:rsidRPr="00E907C1" w:rsidRDefault="00C4425A">
      <w:pPr>
        <w:rPr>
          <w:rFonts w:cs="Arial"/>
          <w:szCs w:val="24"/>
        </w:rPr>
      </w:pPr>
    </w:p>
    <w:p w14:paraId="61C37BF5" w14:textId="63947FB2" w:rsidR="004B555B" w:rsidRPr="00E907C1" w:rsidRDefault="004B555B" w:rsidP="004B555B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E907C1">
        <w:rPr>
          <w:rFonts w:cs="Arial"/>
          <w:szCs w:val="24"/>
        </w:rPr>
        <w:t>Go to your assignment and click the down arrow to the right of the title.</w:t>
      </w:r>
    </w:p>
    <w:p w14:paraId="23774876" w14:textId="52F3C6F3" w:rsidR="004B555B" w:rsidRPr="00E907C1" w:rsidRDefault="00721A9F" w:rsidP="004B555B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E907C1">
        <w:rPr>
          <w:rFonts w:cs="Arial"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3577EEB7" wp14:editId="3E6E45CC">
            <wp:simplePos x="0" y="0"/>
            <wp:positionH relativeFrom="margin">
              <wp:align>center</wp:align>
            </wp:positionH>
            <wp:positionV relativeFrom="paragraph">
              <wp:posOffset>201614</wp:posOffset>
            </wp:positionV>
            <wp:extent cx="3498850" cy="2222500"/>
            <wp:effectExtent l="0" t="0" r="6350" b="6350"/>
            <wp:wrapTopAndBottom/>
            <wp:docPr id="12" name="Picture 12" descr="Blackboard screenshot showing down arrow selected and Adaptive Release: Advanced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Blackboard screenshot showing down arrow selected and Adaptive Release: Advanced is highlighted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55B" w:rsidRPr="00E907C1">
        <w:rPr>
          <w:rFonts w:cs="Arial"/>
          <w:szCs w:val="24"/>
        </w:rPr>
        <w:t>Click Adaptive Release: Advanced.</w:t>
      </w:r>
    </w:p>
    <w:p w14:paraId="3223A445" w14:textId="208DB97F" w:rsidR="004B555B" w:rsidRPr="00E907C1" w:rsidRDefault="00721A9F" w:rsidP="004B555B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682816" behindDoc="0" locked="0" layoutInCell="1" allowOverlap="1" wp14:anchorId="67A68A7E" wp14:editId="0282F086">
            <wp:simplePos x="0" y="0"/>
            <wp:positionH relativeFrom="margin">
              <wp:align>center</wp:align>
            </wp:positionH>
            <wp:positionV relativeFrom="paragraph">
              <wp:posOffset>2556620</wp:posOffset>
            </wp:positionV>
            <wp:extent cx="2503805" cy="1385570"/>
            <wp:effectExtent l="0" t="0" r="0" b="5080"/>
            <wp:wrapNone/>
            <wp:docPr id="1" name="Picture 1" descr="Blackboard screenshot showing Create Rule highlighte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lackboard screenshot showing Create Rule highlighted.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55B" w:rsidRPr="00E907C1">
        <w:rPr>
          <w:rFonts w:cs="Arial"/>
          <w:szCs w:val="24"/>
        </w:rPr>
        <w:t>Click Create Rule.</w:t>
      </w:r>
    </w:p>
    <w:p w14:paraId="1C61B6E5" w14:textId="6E5A788C" w:rsidR="004B555B" w:rsidRPr="00E907C1" w:rsidRDefault="00721A9F" w:rsidP="004B555B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E907C1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07BCCCF8" wp14:editId="5D8244A5">
            <wp:simplePos x="0" y="0"/>
            <wp:positionH relativeFrom="margin">
              <wp:align>right</wp:align>
            </wp:positionH>
            <wp:positionV relativeFrom="paragraph">
              <wp:posOffset>374969</wp:posOffset>
            </wp:positionV>
            <wp:extent cx="5943600" cy="2324100"/>
            <wp:effectExtent l="0" t="0" r="0" b="0"/>
            <wp:wrapTopAndBottom/>
            <wp:docPr id="13" name="Picture 13" descr="Blackboard screenshot showing Rule Name. Rule1 highlighted as well as Submi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Blackboard screenshot showing Rule Name. Rule1 highlighted as well as Submit butt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07C1">
        <w:rPr>
          <w:rFonts w:cs="Arial"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0DB51E67" wp14:editId="0B0ECD78">
            <wp:simplePos x="0" y="0"/>
            <wp:positionH relativeFrom="column">
              <wp:posOffset>342137</wp:posOffset>
            </wp:positionH>
            <wp:positionV relativeFrom="paragraph">
              <wp:posOffset>883538</wp:posOffset>
            </wp:positionV>
            <wp:extent cx="2889250" cy="1600200"/>
            <wp:effectExtent l="0" t="0" r="6350" b="0"/>
            <wp:wrapTopAndBottom/>
            <wp:docPr id="2" name="Picture 2" descr="Blackboard Assignment Screen with Create Ru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lackboard Assignment Screen with Create Rule highlighted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55B" w:rsidRPr="00E907C1">
        <w:rPr>
          <w:rFonts w:cs="Arial"/>
          <w:szCs w:val="24"/>
        </w:rPr>
        <w:t>Type the rule in the name box and click Submit.</w:t>
      </w:r>
    </w:p>
    <w:p w14:paraId="6BB24222" w14:textId="061DBD68" w:rsidR="004B555B" w:rsidRPr="00E907C1" w:rsidRDefault="004B555B" w:rsidP="004B555B">
      <w:pPr>
        <w:rPr>
          <w:rFonts w:cs="Arial"/>
          <w:szCs w:val="24"/>
        </w:rPr>
      </w:pPr>
    </w:p>
    <w:p w14:paraId="30A0157A" w14:textId="2338DD39" w:rsidR="004B555B" w:rsidRPr="00E907C1" w:rsidRDefault="00721A9F" w:rsidP="004B555B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E907C1">
        <w:rPr>
          <w:rFonts w:cs="Arial"/>
          <w:noProof/>
          <w:szCs w:val="24"/>
        </w:rPr>
        <w:drawing>
          <wp:anchor distT="0" distB="0" distL="114300" distR="114300" simplePos="0" relativeHeight="251668480" behindDoc="0" locked="0" layoutInCell="1" allowOverlap="1" wp14:anchorId="7F4979CA" wp14:editId="5B74F6E5">
            <wp:simplePos x="0" y="0"/>
            <wp:positionH relativeFrom="margin">
              <wp:align>center</wp:align>
            </wp:positionH>
            <wp:positionV relativeFrom="paragraph">
              <wp:posOffset>357610</wp:posOffset>
            </wp:positionV>
            <wp:extent cx="3879215" cy="1587500"/>
            <wp:effectExtent l="0" t="0" r="6985" b="0"/>
            <wp:wrapTopAndBottom/>
            <wp:docPr id="14" name="Picture 14" descr="Blackboard screenshot showing Create Criteria highlighted and 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Blackboard screenshot showing Create Criteria highlighted and Dat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55B" w:rsidRPr="00E907C1">
        <w:rPr>
          <w:rFonts w:cs="Arial"/>
          <w:szCs w:val="24"/>
        </w:rPr>
        <w:t>Click Create Criteria and choose Date</w:t>
      </w:r>
    </w:p>
    <w:p w14:paraId="0864BE5E" w14:textId="68B5DDFA" w:rsidR="004B555B" w:rsidRPr="00E907C1" w:rsidRDefault="00721A9F" w:rsidP="004B555B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E907C1">
        <w:rPr>
          <w:rFonts w:cs="Arial"/>
          <w:noProof/>
          <w:szCs w:val="24"/>
        </w:rPr>
        <w:drawing>
          <wp:anchor distT="0" distB="0" distL="114300" distR="114300" simplePos="0" relativeHeight="251669504" behindDoc="0" locked="0" layoutInCell="1" allowOverlap="1" wp14:anchorId="5B0A6AA7" wp14:editId="61222C5F">
            <wp:simplePos x="0" y="0"/>
            <wp:positionH relativeFrom="margin">
              <wp:align>right</wp:align>
            </wp:positionH>
            <wp:positionV relativeFrom="paragraph">
              <wp:posOffset>2069473</wp:posOffset>
            </wp:positionV>
            <wp:extent cx="5943600" cy="1600200"/>
            <wp:effectExtent l="0" t="0" r="0" b="0"/>
            <wp:wrapTopAndBottom/>
            <wp:docPr id="15" name="Picture 15" descr="Blackboard screenshot showing Set Dates. Display After and Display Until highlighted as well as Submi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Blackboard screenshot showing Set Dates. Display After and Display Until highlighted as well as Submit butt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55B" w:rsidRPr="00E907C1">
        <w:rPr>
          <w:rFonts w:cs="Arial"/>
          <w:szCs w:val="24"/>
        </w:rPr>
        <w:t>Set the dates for the assignment to be visible to the student and click Submit.</w:t>
      </w:r>
    </w:p>
    <w:p w14:paraId="6B6C85FF" w14:textId="324A5544" w:rsidR="00721A9F" w:rsidRDefault="00721A9F" w:rsidP="00721A9F">
      <w:pPr>
        <w:pStyle w:val="ListParagraph"/>
        <w:rPr>
          <w:rFonts w:cs="Arial"/>
          <w:szCs w:val="24"/>
        </w:rPr>
      </w:pPr>
    </w:p>
    <w:p w14:paraId="47E65837" w14:textId="71215EA2" w:rsidR="00721A9F" w:rsidRDefault="00721A9F" w:rsidP="00721A9F">
      <w:pPr>
        <w:pStyle w:val="ListParagraph"/>
        <w:rPr>
          <w:rFonts w:cs="Arial"/>
          <w:szCs w:val="24"/>
        </w:rPr>
      </w:pPr>
    </w:p>
    <w:p w14:paraId="3DDC1F6B" w14:textId="40AE26E9" w:rsidR="00721A9F" w:rsidRDefault="00721A9F" w:rsidP="00721A9F">
      <w:pPr>
        <w:pStyle w:val="ListParagraph"/>
        <w:rPr>
          <w:rFonts w:cs="Arial"/>
          <w:szCs w:val="24"/>
        </w:rPr>
      </w:pPr>
    </w:p>
    <w:p w14:paraId="741786B8" w14:textId="45982506" w:rsidR="00721A9F" w:rsidRDefault="00721A9F" w:rsidP="00721A9F">
      <w:pPr>
        <w:pStyle w:val="ListParagraph"/>
        <w:rPr>
          <w:rFonts w:cs="Arial"/>
          <w:szCs w:val="24"/>
        </w:rPr>
      </w:pPr>
    </w:p>
    <w:p w14:paraId="78D12B79" w14:textId="0B7DA810" w:rsidR="00721A9F" w:rsidRDefault="00721A9F" w:rsidP="00721A9F">
      <w:pPr>
        <w:pStyle w:val="ListParagraph"/>
        <w:rPr>
          <w:rFonts w:cs="Arial"/>
          <w:szCs w:val="24"/>
        </w:rPr>
      </w:pPr>
    </w:p>
    <w:p w14:paraId="6EA51EE3" w14:textId="4F9EE9B1" w:rsidR="00721A9F" w:rsidRDefault="00721A9F" w:rsidP="00721A9F">
      <w:pPr>
        <w:pStyle w:val="ListParagraph"/>
        <w:rPr>
          <w:rFonts w:cs="Arial"/>
          <w:szCs w:val="24"/>
        </w:rPr>
      </w:pPr>
    </w:p>
    <w:p w14:paraId="1E7815A0" w14:textId="77777777" w:rsidR="00721A9F" w:rsidRDefault="00721A9F" w:rsidP="00721A9F">
      <w:pPr>
        <w:pStyle w:val="ListParagraph"/>
        <w:rPr>
          <w:rFonts w:cs="Arial"/>
          <w:szCs w:val="24"/>
        </w:rPr>
      </w:pPr>
    </w:p>
    <w:p w14:paraId="1BE7D5D9" w14:textId="45B2FE4E" w:rsidR="004B555B" w:rsidRPr="00E907C1" w:rsidRDefault="00721A9F" w:rsidP="004B555B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E907C1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0B3E1A3A" wp14:editId="6C3F000C">
            <wp:simplePos x="0" y="0"/>
            <wp:positionH relativeFrom="margin">
              <wp:align>center</wp:align>
            </wp:positionH>
            <wp:positionV relativeFrom="margin">
              <wp:posOffset>246832</wp:posOffset>
            </wp:positionV>
            <wp:extent cx="1820545" cy="1511300"/>
            <wp:effectExtent l="0" t="0" r="8255" b="0"/>
            <wp:wrapTopAndBottom/>
            <wp:docPr id="6" name="Picture 6" descr="Blackboard screenshot showing Create Criteria clicked. Membership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lackboard screenshot showing Create Criteria clicked. Membership is highlighted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55B" w:rsidRPr="00E907C1">
        <w:rPr>
          <w:rFonts w:cs="Arial"/>
          <w:szCs w:val="24"/>
        </w:rPr>
        <w:t>Click Create Criteria and choose Membership</w:t>
      </w:r>
    </w:p>
    <w:p w14:paraId="3F35659B" w14:textId="10F71452" w:rsidR="004B555B" w:rsidRPr="00E907C1" w:rsidRDefault="00721A9F" w:rsidP="004B555B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E907C1">
        <w:rPr>
          <w:rFonts w:cs="Arial"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5B57E6F4" wp14:editId="19DDC998">
            <wp:simplePos x="0" y="0"/>
            <wp:positionH relativeFrom="margin">
              <wp:align>center</wp:align>
            </wp:positionH>
            <wp:positionV relativeFrom="paragraph">
              <wp:posOffset>1937592</wp:posOffset>
            </wp:positionV>
            <wp:extent cx="2712085" cy="1917065"/>
            <wp:effectExtent l="0" t="0" r="0" b="6985"/>
            <wp:wrapTopAndBottom/>
            <wp:docPr id="7" name="Picture 7" descr="Blackboard screenshot with Browse highlighted and Assignment 1 Group 1 highlighted and the right arrow highlighted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lackboard screenshot with Browse highlighted and Assignment 1 Group 1 highlighted and the right arrow highlighted belo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55B" w:rsidRPr="00E907C1">
        <w:rPr>
          <w:rFonts w:cs="Arial"/>
          <w:szCs w:val="24"/>
        </w:rPr>
        <w:t>Click Browse to find the student or click on the group and press the right arrow in the middle.</w:t>
      </w:r>
    </w:p>
    <w:p w14:paraId="27585D5E" w14:textId="70B7BCA4" w:rsidR="004B555B" w:rsidRPr="00E907C1" w:rsidRDefault="004B555B" w:rsidP="004B555B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E907C1">
        <w:rPr>
          <w:rFonts w:cs="Arial"/>
          <w:szCs w:val="24"/>
        </w:rPr>
        <w:t xml:space="preserve">Check the box next to at least one student and click Submit. </w:t>
      </w:r>
    </w:p>
    <w:p w14:paraId="04029BB2" w14:textId="0DC92ABC" w:rsidR="004B555B" w:rsidRPr="00E907C1" w:rsidRDefault="00721A9F" w:rsidP="004B555B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E907C1">
        <w:rPr>
          <w:rFonts w:cs="Arial"/>
          <w:noProof/>
          <w:szCs w:val="24"/>
        </w:rPr>
        <w:drawing>
          <wp:anchor distT="0" distB="0" distL="114300" distR="114300" simplePos="0" relativeHeight="251673600" behindDoc="0" locked="0" layoutInCell="1" allowOverlap="1" wp14:anchorId="28703814" wp14:editId="6276EBED">
            <wp:simplePos x="0" y="0"/>
            <wp:positionH relativeFrom="column">
              <wp:posOffset>1138836</wp:posOffset>
            </wp:positionH>
            <wp:positionV relativeFrom="paragraph">
              <wp:posOffset>562045</wp:posOffset>
            </wp:positionV>
            <wp:extent cx="4493054" cy="3022600"/>
            <wp:effectExtent l="0" t="0" r="3175" b="6350"/>
            <wp:wrapTopAndBottom/>
            <wp:docPr id="9" name="Picture 9" descr="Blackboard screenshot showing Student name in username and submit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Blackboard screenshot showing Student name in username and submit highlighted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054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55B" w:rsidRPr="00E907C1">
        <w:rPr>
          <w:rFonts w:cs="Arial"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31772D40" wp14:editId="76716AFB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937250" cy="374650"/>
            <wp:effectExtent l="0" t="0" r="6350" b="6350"/>
            <wp:wrapTopAndBottom/>
            <wp:docPr id="8" name="Picture 8" descr="Blackboard screenshot showing Checkmark next to student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lackboard screenshot showing Checkmark next to student nam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55B" w:rsidRPr="00E907C1">
        <w:rPr>
          <w:rFonts w:cs="Arial"/>
          <w:szCs w:val="24"/>
        </w:rPr>
        <w:t>Check that the student appeared and click Submit.</w:t>
      </w:r>
    </w:p>
    <w:p w14:paraId="0EC2BAA1" w14:textId="77777777" w:rsidR="00721A9F" w:rsidRDefault="00721A9F" w:rsidP="00721A9F">
      <w:pPr>
        <w:pStyle w:val="ListParagraph"/>
        <w:rPr>
          <w:rFonts w:cs="Arial"/>
          <w:szCs w:val="24"/>
        </w:rPr>
      </w:pPr>
    </w:p>
    <w:p w14:paraId="731BA625" w14:textId="6C989212" w:rsidR="004B555B" w:rsidRPr="00E907C1" w:rsidRDefault="00721A9F" w:rsidP="004B555B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E907C1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0E8DACBE" wp14:editId="064F73ED">
            <wp:simplePos x="0" y="0"/>
            <wp:positionH relativeFrom="margin">
              <wp:align>center</wp:align>
            </wp:positionH>
            <wp:positionV relativeFrom="paragraph">
              <wp:posOffset>217022</wp:posOffset>
            </wp:positionV>
            <wp:extent cx="4044950" cy="1903095"/>
            <wp:effectExtent l="0" t="0" r="0" b="1905"/>
            <wp:wrapTopAndBottom/>
            <wp:docPr id="10" name="Picture 10" descr="Blackboard screenshot showing date and membership are showing the same inform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lackboard screenshot showing date and membership are showing the same information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55B" w:rsidRPr="00E907C1">
        <w:rPr>
          <w:rFonts w:cs="Arial"/>
          <w:szCs w:val="24"/>
        </w:rPr>
        <w:t>Check that the date and membership information is correct</w:t>
      </w:r>
    </w:p>
    <w:p w14:paraId="3CA4F967" w14:textId="383E6737" w:rsidR="00033A21" w:rsidRPr="00E907C1" w:rsidRDefault="00033A21" w:rsidP="00033A21">
      <w:pPr>
        <w:rPr>
          <w:rFonts w:cs="Arial"/>
          <w:szCs w:val="24"/>
        </w:rPr>
      </w:pPr>
    </w:p>
    <w:p w14:paraId="574D3140" w14:textId="1AA5C0D7" w:rsidR="004B555B" w:rsidRPr="00E907C1" w:rsidRDefault="00721A9F" w:rsidP="004B555B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E907C1">
        <w:rPr>
          <w:rFonts w:cs="Arial"/>
          <w:noProof/>
          <w:szCs w:val="24"/>
        </w:rPr>
        <w:drawing>
          <wp:anchor distT="0" distB="0" distL="114300" distR="114300" simplePos="0" relativeHeight="251676672" behindDoc="0" locked="0" layoutInCell="1" allowOverlap="1" wp14:anchorId="781620B7" wp14:editId="1AFB7B2A">
            <wp:simplePos x="0" y="0"/>
            <wp:positionH relativeFrom="margin">
              <wp:align>center</wp:align>
            </wp:positionH>
            <wp:positionV relativeFrom="paragraph">
              <wp:posOffset>264904</wp:posOffset>
            </wp:positionV>
            <wp:extent cx="3616960" cy="1555750"/>
            <wp:effectExtent l="0" t="0" r="2540" b="6350"/>
            <wp:wrapTopAndBottom/>
            <wp:docPr id="16" name="Picture 16" descr="Blackboard screenshot showing Arrow next to Assignment name selected and edit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lackboard screenshot showing Arrow next to Assignment name selected and edit highlighted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55B" w:rsidRPr="00E907C1">
        <w:rPr>
          <w:rFonts w:cs="Arial"/>
          <w:szCs w:val="24"/>
        </w:rPr>
        <w:t>Go back to the assignment and click the down arrow to the right and choose Edit.</w:t>
      </w:r>
    </w:p>
    <w:p w14:paraId="58AB1BC6" w14:textId="1DEFDD06" w:rsidR="00515286" w:rsidRPr="00E907C1" w:rsidRDefault="004B555B" w:rsidP="004B555B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E907C1">
        <w:rPr>
          <w:rFonts w:cs="Arial"/>
          <w:szCs w:val="24"/>
        </w:rPr>
        <w:t xml:space="preserve">Make sure that the assignment is available and DO NOT select display after and/or display until as it may cause a conflict with the adaptive release.  </w:t>
      </w:r>
    </w:p>
    <w:p w14:paraId="37556A6D" w14:textId="00251DAD" w:rsidR="00515286" w:rsidRPr="00E907C1" w:rsidRDefault="00033A21" w:rsidP="00515286">
      <w:pPr>
        <w:rPr>
          <w:rFonts w:cs="Arial"/>
          <w:szCs w:val="24"/>
        </w:rPr>
      </w:pPr>
      <w:r w:rsidRPr="00E907C1">
        <w:rPr>
          <w:rFonts w:cs="Arial"/>
          <w:noProof/>
          <w:szCs w:val="24"/>
        </w:rPr>
        <w:drawing>
          <wp:anchor distT="0" distB="0" distL="114300" distR="114300" simplePos="0" relativeHeight="251675648" behindDoc="0" locked="0" layoutInCell="1" allowOverlap="1" wp14:anchorId="3870AB60" wp14:editId="5BF428A9">
            <wp:simplePos x="0" y="0"/>
            <wp:positionH relativeFrom="column">
              <wp:posOffset>1005586</wp:posOffset>
            </wp:positionH>
            <wp:positionV relativeFrom="paragraph">
              <wp:posOffset>106684</wp:posOffset>
            </wp:positionV>
            <wp:extent cx="4279900" cy="1633855"/>
            <wp:effectExtent l="0" t="0" r="6350" b="4445"/>
            <wp:wrapSquare wrapText="bothSides"/>
            <wp:docPr id="11" name="Picture 11" descr="Blackboard screenshot showing Edit Screen with Make Assignment Available and display dates are highlighted emp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Blackboard screenshot showing Edit Screen with Make Assignment Available and display dates are highlighted empty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E095DC" w14:textId="12EB2FC2" w:rsidR="00F55136" w:rsidRPr="00E907C1" w:rsidRDefault="00F55136">
      <w:pPr>
        <w:rPr>
          <w:rFonts w:cs="Arial"/>
          <w:szCs w:val="24"/>
        </w:rPr>
      </w:pPr>
    </w:p>
    <w:p w14:paraId="5CE216F3" w14:textId="017E3C22" w:rsidR="000B1B96" w:rsidRPr="00E907C1" w:rsidRDefault="000B1B96">
      <w:pPr>
        <w:rPr>
          <w:rFonts w:cs="Arial"/>
          <w:szCs w:val="24"/>
        </w:rPr>
      </w:pPr>
    </w:p>
    <w:p w14:paraId="6897560C" w14:textId="17EB3E7D" w:rsidR="000B1B96" w:rsidRDefault="000B1B96">
      <w:pPr>
        <w:rPr>
          <w:rFonts w:cs="Arial"/>
          <w:szCs w:val="24"/>
        </w:rPr>
      </w:pPr>
    </w:p>
    <w:p w14:paraId="37E0796E" w14:textId="399F3A8B" w:rsidR="00A15643" w:rsidRDefault="00A15643">
      <w:pPr>
        <w:rPr>
          <w:rFonts w:cs="Arial"/>
          <w:szCs w:val="24"/>
        </w:rPr>
      </w:pPr>
    </w:p>
    <w:p w14:paraId="2C95A836" w14:textId="0E55757B" w:rsidR="00A15643" w:rsidRDefault="00A15643">
      <w:pPr>
        <w:rPr>
          <w:rFonts w:cs="Arial"/>
          <w:szCs w:val="24"/>
        </w:rPr>
      </w:pPr>
    </w:p>
    <w:p w14:paraId="06F68A8E" w14:textId="009F7607" w:rsidR="00A15643" w:rsidRDefault="00A15643">
      <w:pPr>
        <w:rPr>
          <w:rFonts w:cs="Arial"/>
          <w:szCs w:val="24"/>
        </w:rPr>
      </w:pPr>
    </w:p>
    <w:p w14:paraId="70B97C07" w14:textId="4F24DB08" w:rsidR="00A15643" w:rsidRDefault="00A15643">
      <w:pPr>
        <w:rPr>
          <w:rFonts w:cs="Arial"/>
          <w:szCs w:val="24"/>
        </w:rPr>
      </w:pPr>
    </w:p>
    <w:p w14:paraId="7A7991B8" w14:textId="3DDF5CA9" w:rsidR="00A15643" w:rsidRDefault="00A15643">
      <w:pPr>
        <w:rPr>
          <w:rFonts w:cs="Arial"/>
          <w:szCs w:val="24"/>
        </w:rPr>
      </w:pPr>
    </w:p>
    <w:p w14:paraId="6000DD9A" w14:textId="7A5C63A8" w:rsidR="00A15643" w:rsidRPr="00E907C1" w:rsidRDefault="00536221" w:rsidP="00D424F2">
      <w:pPr>
        <w:jc w:val="center"/>
        <w:rPr>
          <w:rFonts w:cs="Arial"/>
          <w:szCs w:val="24"/>
        </w:rPr>
      </w:pPr>
      <w:bookmarkStart w:id="0" w:name="_Hlk124336976"/>
      <w:r>
        <w:rPr>
          <w:rFonts w:cs="Arial"/>
          <w:noProof/>
          <w:szCs w:val="24"/>
        </w:rPr>
        <w:drawing>
          <wp:anchor distT="0" distB="0" distL="114300" distR="114300" simplePos="0" relativeHeight="251686912" behindDoc="0" locked="0" layoutInCell="1" allowOverlap="1" wp14:anchorId="0F8D0491" wp14:editId="2FFF09E8">
            <wp:simplePos x="0" y="0"/>
            <wp:positionH relativeFrom="margin">
              <wp:align>center</wp:align>
            </wp:positionH>
            <wp:positionV relativeFrom="paragraph">
              <wp:posOffset>466355</wp:posOffset>
            </wp:positionV>
            <wp:extent cx="1099053" cy="1099053"/>
            <wp:effectExtent l="0" t="0" r="6350" b="6350"/>
            <wp:wrapNone/>
            <wp:docPr id="17" name="Picture 17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QR Cod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053" cy="1099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124338627"/>
      <w:r w:rsidR="004A12C2">
        <w:rPr>
          <w:rFonts w:cs="Arial"/>
          <w:szCs w:val="24"/>
        </w:rPr>
        <w:t xml:space="preserve">Interested in more educational tools? Check out our How-To Guides at: </w:t>
      </w:r>
      <w:hyperlink r:id="rId24" w:history="1">
        <w:r w:rsidR="004A12C2" w:rsidRPr="00811370">
          <w:rPr>
            <w:rStyle w:val="Hyperlink"/>
            <w:rFonts w:cs="Arial"/>
            <w:szCs w:val="24"/>
          </w:rPr>
          <w:t>www.ufv.ca/myclass/faculty-centre/faculty-tutorials</w:t>
        </w:r>
      </w:hyperlink>
      <w:r w:rsidR="004A12C2">
        <w:rPr>
          <w:rFonts w:cs="Arial"/>
          <w:szCs w:val="24"/>
        </w:rPr>
        <w:t xml:space="preserve"> or</w:t>
      </w:r>
      <w:r w:rsidR="00A15643">
        <w:rPr>
          <w:rFonts w:cs="Arial"/>
          <w:szCs w:val="24"/>
        </w:rPr>
        <w:t xml:space="preserve"> </w:t>
      </w:r>
      <w:bookmarkStart w:id="2" w:name="_Hlk124338634"/>
      <w:bookmarkEnd w:id="1"/>
      <w:r w:rsidR="00A15643">
        <w:rPr>
          <w:rFonts w:cs="Arial"/>
          <w:szCs w:val="24"/>
        </w:rPr>
        <w:t xml:space="preserve">email us at </w:t>
      </w:r>
      <w:hyperlink r:id="rId25" w:history="1">
        <w:r w:rsidR="00A15643" w:rsidRPr="00F15A43">
          <w:rPr>
            <w:rStyle w:val="Hyperlink"/>
            <w:rFonts w:cs="Arial"/>
            <w:szCs w:val="24"/>
          </w:rPr>
          <w:t>asktlc@ufv.ca</w:t>
        </w:r>
      </w:hyperlink>
      <w:bookmarkEnd w:id="0"/>
      <w:bookmarkEnd w:id="2"/>
    </w:p>
    <w:sectPr w:rsidR="00A15643" w:rsidRPr="00E907C1" w:rsidSect="000B1B96">
      <w:headerReference w:type="default" r:id="rId26"/>
      <w:footerReference w:type="default" r:id="rId27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0C29C" w14:textId="77777777" w:rsidR="000C669D" w:rsidRDefault="000C669D" w:rsidP="000B1B96">
      <w:pPr>
        <w:spacing w:after="0" w:line="240" w:lineRule="auto"/>
      </w:pPr>
      <w:r>
        <w:separator/>
      </w:r>
    </w:p>
    <w:p w14:paraId="2A56B26A" w14:textId="77777777" w:rsidR="000C669D" w:rsidRDefault="000C669D"/>
  </w:endnote>
  <w:endnote w:type="continuationSeparator" w:id="0">
    <w:p w14:paraId="443669CA" w14:textId="77777777" w:rsidR="000C669D" w:rsidRDefault="000C669D" w:rsidP="000B1B96">
      <w:pPr>
        <w:spacing w:after="0" w:line="240" w:lineRule="auto"/>
      </w:pPr>
      <w:r>
        <w:continuationSeparator/>
      </w:r>
    </w:p>
    <w:p w14:paraId="7685547A" w14:textId="77777777" w:rsidR="000C669D" w:rsidRDefault="000C66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80E25" w14:textId="0441A6B0" w:rsidR="000B1B96" w:rsidRPr="00E907C1" w:rsidRDefault="000B1B96">
    <w:pPr>
      <w:pStyle w:val="Footer"/>
      <w:rPr>
        <w:rFonts w:cs="Arial"/>
        <w:szCs w:val="24"/>
      </w:rPr>
    </w:pPr>
    <w:r w:rsidRPr="00E907C1">
      <w:rPr>
        <w:rFonts w:cs="Arial"/>
        <w:szCs w:val="24"/>
      </w:rPr>
      <w:tab/>
    </w:r>
    <w:r w:rsidRPr="00E907C1">
      <w:rPr>
        <w:rFonts w:cs="Arial"/>
        <w:szCs w:val="24"/>
      </w:rPr>
      <w:tab/>
      <w:t xml:space="preserve">Updated </w:t>
    </w:r>
    <w:r w:rsidRPr="00E907C1">
      <w:rPr>
        <w:rFonts w:cs="Arial"/>
        <w:szCs w:val="24"/>
      </w:rPr>
      <w:fldChar w:fldCharType="begin"/>
    </w:r>
    <w:r w:rsidRPr="00E907C1">
      <w:rPr>
        <w:rFonts w:cs="Arial"/>
        <w:szCs w:val="24"/>
      </w:rPr>
      <w:instrText xml:space="preserve"> DATE \@ "MMMM d, yyyy" </w:instrText>
    </w:r>
    <w:r w:rsidRPr="00E907C1">
      <w:rPr>
        <w:rFonts w:cs="Arial"/>
        <w:szCs w:val="24"/>
      </w:rPr>
      <w:fldChar w:fldCharType="separate"/>
    </w:r>
    <w:r w:rsidR="003377BB">
      <w:rPr>
        <w:rFonts w:cs="Arial"/>
        <w:noProof/>
        <w:szCs w:val="24"/>
      </w:rPr>
      <w:t>February 27, 2023</w:t>
    </w:r>
    <w:r w:rsidRPr="00E907C1">
      <w:rPr>
        <w:rFonts w:cs="Arial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3D29D" w14:textId="77777777" w:rsidR="000C669D" w:rsidRDefault="000C669D" w:rsidP="000B1B96">
      <w:pPr>
        <w:spacing w:after="0" w:line="240" w:lineRule="auto"/>
      </w:pPr>
      <w:r>
        <w:separator/>
      </w:r>
    </w:p>
    <w:p w14:paraId="02B3B0A6" w14:textId="77777777" w:rsidR="000C669D" w:rsidRDefault="000C669D"/>
  </w:footnote>
  <w:footnote w:type="continuationSeparator" w:id="0">
    <w:p w14:paraId="225AF056" w14:textId="77777777" w:rsidR="000C669D" w:rsidRDefault="000C669D" w:rsidP="000B1B96">
      <w:pPr>
        <w:spacing w:after="0" w:line="240" w:lineRule="auto"/>
      </w:pPr>
      <w:r>
        <w:continuationSeparator/>
      </w:r>
    </w:p>
    <w:p w14:paraId="15C2C898" w14:textId="77777777" w:rsidR="000C669D" w:rsidRDefault="000C66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B1AE9" w14:textId="77777777" w:rsidR="000B1B96" w:rsidRDefault="000B1B96">
    <w:pPr>
      <w:pStyle w:val="Header"/>
    </w:pPr>
    <w:r>
      <w:tab/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0DBF4555" w14:textId="77777777" w:rsidR="005C32A0" w:rsidRDefault="005C32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5520E"/>
    <w:multiLevelType w:val="hybridMultilevel"/>
    <w:tmpl w:val="5008A46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D2518A"/>
    <w:multiLevelType w:val="hybridMultilevel"/>
    <w:tmpl w:val="D408D7D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046917"/>
    <w:multiLevelType w:val="hybridMultilevel"/>
    <w:tmpl w:val="30B85B1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125330">
    <w:abstractNumId w:val="2"/>
  </w:num>
  <w:num w:numId="2" w16cid:durableId="787771908">
    <w:abstractNumId w:val="1"/>
  </w:num>
  <w:num w:numId="3" w16cid:durableId="870536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dARWRHyoWgiLiIaPBQS/qGxpBm/JBCFfHZLZMiPKrYIiWNFNVT9/swRh9mWClTU08aPKiT3KPSCOdJoIfNvs7w==" w:salt="/M43XtSDVnm6EostnLZd4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55B"/>
    <w:rsid w:val="00014F66"/>
    <w:rsid w:val="00033A21"/>
    <w:rsid w:val="000B1B96"/>
    <w:rsid w:val="000C0C19"/>
    <w:rsid w:val="000C669D"/>
    <w:rsid w:val="000D09ED"/>
    <w:rsid w:val="001958F9"/>
    <w:rsid w:val="001B6E09"/>
    <w:rsid w:val="001F1BB0"/>
    <w:rsid w:val="0025518D"/>
    <w:rsid w:val="003377BB"/>
    <w:rsid w:val="003A75A3"/>
    <w:rsid w:val="004A12C2"/>
    <w:rsid w:val="004B555B"/>
    <w:rsid w:val="004C4CFE"/>
    <w:rsid w:val="004D227C"/>
    <w:rsid w:val="00515286"/>
    <w:rsid w:val="00536221"/>
    <w:rsid w:val="005C32A0"/>
    <w:rsid w:val="005E596B"/>
    <w:rsid w:val="00696BD5"/>
    <w:rsid w:val="006D47F4"/>
    <w:rsid w:val="006D5048"/>
    <w:rsid w:val="00721A9F"/>
    <w:rsid w:val="00785B3A"/>
    <w:rsid w:val="007A6F5C"/>
    <w:rsid w:val="008369AC"/>
    <w:rsid w:val="008F1A7B"/>
    <w:rsid w:val="008F3627"/>
    <w:rsid w:val="00A15643"/>
    <w:rsid w:val="00B674CF"/>
    <w:rsid w:val="00C4425A"/>
    <w:rsid w:val="00C971A2"/>
    <w:rsid w:val="00D112A6"/>
    <w:rsid w:val="00D424F2"/>
    <w:rsid w:val="00D50E37"/>
    <w:rsid w:val="00DC2CA5"/>
    <w:rsid w:val="00E1125A"/>
    <w:rsid w:val="00E907C1"/>
    <w:rsid w:val="00ED66D8"/>
    <w:rsid w:val="00F5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FF720"/>
  <w15:chartTrackingRefBased/>
  <w15:docId w15:val="{2DB55402-72A4-424B-961D-0FDD1A1B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25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425A"/>
    <w:pPr>
      <w:keepNext/>
      <w:keepLines/>
      <w:spacing w:before="240" w:after="0"/>
      <w:outlineLvl w:val="0"/>
    </w:pPr>
    <w:rPr>
      <w:rFonts w:eastAsiaTheme="majorEastAsia" w:cstheme="majorBidi"/>
      <w:color w:val="278A7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425A"/>
    <w:pPr>
      <w:keepNext/>
      <w:keepLines/>
      <w:spacing w:before="40" w:after="0"/>
      <w:outlineLvl w:val="1"/>
    </w:pPr>
    <w:rPr>
      <w:rFonts w:eastAsiaTheme="majorEastAsia" w:cstheme="majorBidi"/>
      <w:color w:val="278A7E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1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B96"/>
  </w:style>
  <w:style w:type="paragraph" w:styleId="Footer">
    <w:name w:val="footer"/>
    <w:basedOn w:val="Normal"/>
    <w:link w:val="FooterChar"/>
    <w:uiPriority w:val="99"/>
    <w:unhideWhenUsed/>
    <w:rsid w:val="000B1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B96"/>
  </w:style>
  <w:style w:type="table" w:styleId="TableGrid">
    <w:name w:val="Table Grid"/>
    <w:basedOn w:val="TableNormal"/>
    <w:uiPriority w:val="39"/>
    <w:rsid w:val="00F55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528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4425A"/>
    <w:pPr>
      <w:jc w:val="center"/>
    </w:pPr>
    <w:rPr>
      <w:b/>
      <w:bCs/>
      <w:color w:val="2E375D" w:themeColor="text2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C4425A"/>
    <w:rPr>
      <w:rFonts w:ascii="Arial" w:hAnsi="Arial"/>
      <w:b/>
      <w:bCs/>
      <w:color w:val="2E375D" w:themeColor="text2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4D227C"/>
    <w:rPr>
      <w:color w:val="35B9A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227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4425A"/>
    <w:rPr>
      <w:rFonts w:ascii="Arial" w:eastAsiaTheme="majorEastAsia" w:hAnsi="Arial" w:cstheme="majorBidi"/>
      <w:color w:val="278A7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425A"/>
    <w:rPr>
      <w:rFonts w:ascii="Arial" w:eastAsiaTheme="majorEastAsia" w:hAnsi="Arial" w:cstheme="majorBidi"/>
      <w:color w:val="278A7E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4A12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asktlc@ufv.c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ufv.ca/myclass/faculty-centre/faculty-tutorial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AQ%20-%20NEW\Word%20Docs\HowToGuide.dotm" TargetMode="External"/></Relationships>
</file>

<file path=word/theme/theme1.xml><?xml version="1.0" encoding="utf-8"?>
<a:theme xmlns:a="http://schemas.openxmlformats.org/drawingml/2006/main" name="Office Theme">
  <a:themeElements>
    <a:clrScheme name="TLCPurples">
      <a:dk1>
        <a:sysClr val="windowText" lastClr="000000"/>
      </a:dk1>
      <a:lt1>
        <a:sysClr val="window" lastClr="FFFFFF"/>
      </a:lt1>
      <a:dk2>
        <a:srgbClr val="2E375D"/>
      </a:dk2>
      <a:lt2>
        <a:srgbClr val="E8E8EA"/>
      </a:lt2>
      <a:accent1>
        <a:srgbClr val="35B9AA"/>
      </a:accent1>
      <a:accent2>
        <a:srgbClr val="777B83"/>
      </a:accent2>
      <a:accent3>
        <a:srgbClr val="5B616B"/>
      </a:accent3>
      <a:accent4>
        <a:srgbClr val="4F7E85"/>
      </a:accent4>
      <a:accent5>
        <a:srgbClr val="9496AC"/>
      </a:accent5>
      <a:accent6>
        <a:srgbClr val="626784"/>
      </a:accent6>
      <a:hlink>
        <a:srgbClr val="35B9A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HowToGuide</Template>
  <TotalTime>87</TotalTime>
  <Pages>1</Pages>
  <Words>226</Words>
  <Characters>1290</Characters>
  <Application>Microsoft Office Word</Application>
  <DocSecurity>8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Boisvert</dc:creator>
  <cp:keywords/>
  <dc:description/>
  <cp:lastModifiedBy>Courtney Boisvert</cp:lastModifiedBy>
  <cp:revision>19</cp:revision>
  <dcterms:created xsi:type="dcterms:W3CDTF">2023-01-06T17:16:00Z</dcterms:created>
  <dcterms:modified xsi:type="dcterms:W3CDTF">2023-02-27T21:01:00Z</dcterms:modified>
</cp:coreProperties>
</file>