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5AEDC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04724340" wp14:editId="548EAF45">
            <wp:simplePos x="0" y="0"/>
            <wp:positionH relativeFrom="page">
              <wp:posOffset>0</wp:posOffset>
            </wp:positionH>
            <wp:positionV relativeFrom="paragraph">
              <wp:posOffset>-928048</wp:posOffset>
            </wp:positionV>
            <wp:extent cx="7806055" cy="1419283"/>
            <wp:effectExtent l="0" t="0" r="4445" b="952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E1F747" w14:textId="77777777" w:rsidR="000B1B96" w:rsidRDefault="000B1B96" w:rsidP="003A24B4"/>
    <w:p w14:paraId="7CD831F6" w14:textId="30F745A5" w:rsidR="002A5699" w:rsidRPr="002A5699" w:rsidRDefault="007C6214" w:rsidP="002A5699">
      <w:pPr>
        <w:pStyle w:val="Title"/>
      </w:pPr>
      <w:r>
        <w:t>Upload</w:t>
      </w:r>
      <w:r w:rsidR="007E3254">
        <w:t xml:space="preserve"> Grades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52A5E496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0D019C09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11CBCDE1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4419F572" w14:textId="77777777" w:rsidTr="002A5699">
        <w:tc>
          <w:tcPr>
            <w:tcW w:w="3337" w:type="dxa"/>
          </w:tcPr>
          <w:p w14:paraId="413F4302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32FA688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4B8839B0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5ADD3001" w14:textId="77777777" w:rsidTr="002A5699">
        <w:tc>
          <w:tcPr>
            <w:tcW w:w="3337" w:type="dxa"/>
          </w:tcPr>
          <w:p w14:paraId="32E9EE75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16A7B70A" wp14:editId="3B25B959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536DC26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31446672" wp14:editId="281AF876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34C73F89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2DBA8090" wp14:editId="66E2E8E8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728769E8" w14:textId="1B397C65" w:rsidR="002A5699" w:rsidRDefault="007C6214" w:rsidP="002A5699">
      <w:pPr>
        <w:jc w:val="center"/>
      </w:pPr>
      <w:r>
        <w:t>Uploading</w:t>
      </w:r>
      <w:r w:rsidR="007E3254">
        <w:t xml:space="preserve"> grades allows you to </w:t>
      </w:r>
      <w:r>
        <w:t>upload</w:t>
      </w:r>
      <w:r w:rsidR="007E3254">
        <w:t xml:space="preserve"> an excel document </w:t>
      </w:r>
      <w:r>
        <w:t xml:space="preserve">after </w:t>
      </w:r>
      <w:r w:rsidR="007E3254">
        <w:t>work</w:t>
      </w:r>
      <w:r>
        <w:t>ing</w:t>
      </w:r>
      <w:r w:rsidR="007E3254">
        <w:t xml:space="preserve"> with student grades offline. </w:t>
      </w:r>
    </w:p>
    <w:p w14:paraId="4FF6D76D" w14:textId="77777777" w:rsidR="002A5699" w:rsidRDefault="002A5699" w:rsidP="003A24B4"/>
    <w:p w14:paraId="4BB34B09" w14:textId="07A65FC6" w:rsidR="00515286" w:rsidRDefault="007E3254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429B8163" wp14:editId="33F51D26">
            <wp:simplePos x="0" y="0"/>
            <wp:positionH relativeFrom="margin">
              <wp:align>center</wp:align>
            </wp:positionH>
            <wp:positionV relativeFrom="paragraph">
              <wp:posOffset>213389</wp:posOffset>
            </wp:positionV>
            <wp:extent cx="2181225" cy="2981325"/>
            <wp:effectExtent l="0" t="0" r="9525" b="9525"/>
            <wp:wrapTopAndBottom/>
            <wp:docPr id="1" name="Picture 1" descr="Blackboard screenshot showing Full Grade Center on left me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Full Grade Center on left menu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98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On the left menu click on Grade Center then Full Grade Center. </w:t>
      </w:r>
    </w:p>
    <w:p w14:paraId="070A68F7" w14:textId="2E39853F" w:rsidR="007E3254" w:rsidRDefault="007E3254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6F13BE01" wp14:editId="1E646383">
            <wp:simplePos x="0" y="0"/>
            <wp:positionH relativeFrom="margin">
              <wp:posOffset>1814195</wp:posOffset>
            </wp:positionH>
            <wp:positionV relativeFrom="paragraph">
              <wp:posOffset>3216910</wp:posOffset>
            </wp:positionV>
            <wp:extent cx="2320290" cy="1200785"/>
            <wp:effectExtent l="0" t="0" r="3810" b="0"/>
            <wp:wrapTopAndBottom/>
            <wp:docPr id="6" name="Picture 6" descr="Blackboard screenshot showing work offline and uploa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work offline and upload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0290" cy="1200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On the right hand side click Work Offline and then press </w:t>
      </w:r>
      <w:r w:rsidR="007C6214">
        <w:t>Upload</w:t>
      </w:r>
      <w:r>
        <w:t>.</w:t>
      </w:r>
    </w:p>
    <w:p w14:paraId="38527B53" w14:textId="1B742BEF" w:rsidR="00515286" w:rsidRDefault="00D65576" w:rsidP="00251537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4F4B706F" wp14:editId="256526FF">
            <wp:simplePos x="0" y="0"/>
            <wp:positionH relativeFrom="margin">
              <wp:align>center</wp:align>
            </wp:positionH>
            <wp:positionV relativeFrom="paragraph">
              <wp:posOffset>325840</wp:posOffset>
            </wp:positionV>
            <wp:extent cx="6908584" cy="2620370"/>
            <wp:effectExtent l="0" t="0" r="6985" b="8890"/>
            <wp:wrapTopAndBottom/>
            <wp:docPr id="10" name="Picture 10" descr="Blackboard screenshot showing browse local fil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Blackboard screenshot showing browse local files 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8584" cy="2620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3254">
        <w:t xml:space="preserve">Choose </w:t>
      </w:r>
      <w:r w:rsidR="00251537">
        <w:t xml:space="preserve">browse local files </w:t>
      </w:r>
    </w:p>
    <w:p w14:paraId="1BBE126F" w14:textId="119D3C4E" w:rsidR="00D65576" w:rsidRDefault="00D65576" w:rsidP="00251537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16E73388" wp14:editId="230EE0A2">
            <wp:simplePos x="0" y="0"/>
            <wp:positionH relativeFrom="margin">
              <wp:align>right</wp:align>
            </wp:positionH>
            <wp:positionV relativeFrom="paragraph">
              <wp:posOffset>3071201</wp:posOffset>
            </wp:positionV>
            <wp:extent cx="5936615" cy="3752850"/>
            <wp:effectExtent l="0" t="0" r="6985" b="0"/>
            <wp:wrapTopAndBottom/>
            <wp:docPr id="11" name="Picture 11" descr="Windows screenshot showing file selec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Windows screenshot showing file selected.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Find the file you would like to upload. </w:t>
      </w:r>
    </w:p>
    <w:p w14:paraId="13A0E4DD" w14:textId="62B20AF6" w:rsidR="00D65576" w:rsidRDefault="00D65576" w:rsidP="00D65576">
      <w:pPr>
        <w:ind w:left="360"/>
      </w:pPr>
    </w:p>
    <w:p w14:paraId="635B5E99" w14:textId="43490E9D" w:rsidR="00D65576" w:rsidRDefault="00D65576" w:rsidP="00D65576">
      <w:pPr>
        <w:ind w:left="360"/>
      </w:pPr>
    </w:p>
    <w:p w14:paraId="64C2809D" w14:textId="14CCF03D" w:rsidR="00D65576" w:rsidRDefault="00D65576" w:rsidP="00D65576">
      <w:pPr>
        <w:ind w:left="360"/>
      </w:pPr>
    </w:p>
    <w:p w14:paraId="1529088A" w14:textId="77777777" w:rsidR="00D65576" w:rsidRDefault="00D65576" w:rsidP="00D65576">
      <w:pPr>
        <w:ind w:left="360"/>
      </w:pPr>
    </w:p>
    <w:p w14:paraId="14777181" w14:textId="4436950A" w:rsidR="00D65576" w:rsidRPr="003A24B4" w:rsidRDefault="00D65576" w:rsidP="00251537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1" wp14:anchorId="46503833" wp14:editId="080F1A39">
            <wp:simplePos x="0" y="0"/>
            <wp:positionH relativeFrom="margin">
              <wp:align>right</wp:align>
            </wp:positionH>
            <wp:positionV relativeFrom="paragraph">
              <wp:posOffset>420976</wp:posOffset>
            </wp:positionV>
            <wp:extent cx="5936615" cy="3480435"/>
            <wp:effectExtent l="0" t="0" r="6985" b="5715"/>
            <wp:wrapTopAndBottom/>
            <wp:docPr id="12" name="Picture 12" descr="Blackboard screenshot showing checkmarks next to items that will be chang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checkmarks next to items that will be changed.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3480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Review the grade center items that will change from the uploaded file and press submit. </w:t>
      </w:r>
    </w:p>
    <w:p w14:paraId="4BADDF16" w14:textId="2786FC78" w:rsidR="003A4068" w:rsidRDefault="003A4068" w:rsidP="003A24B4"/>
    <w:p w14:paraId="00903F92" w14:textId="38E36B74" w:rsidR="00D65576" w:rsidRDefault="00D65576" w:rsidP="003A24B4"/>
    <w:p w14:paraId="079E0974" w14:textId="77777777" w:rsidR="00D65576" w:rsidRDefault="00D65576" w:rsidP="003A24B4"/>
    <w:p w14:paraId="685435F1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6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7" w:history="1">
        <w:r w:rsidRPr="00F15A43">
          <w:rPr>
            <w:rStyle w:val="Hyperlink"/>
          </w:rPr>
          <w:t>asktlc@ufv.ca</w:t>
        </w:r>
      </w:hyperlink>
    </w:p>
    <w:p w14:paraId="01A64E6C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2A0DE8E5" wp14:editId="72AC6025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1B3FFA" w14:textId="77777777" w:rsidR="000B1B96" w:rsidRDefault="000B1B96" w:rsidP="003A24B4"/>
    <w:sectPr w:rsidR="000B1B96" w:rsidSect="000B1B96">
      <w:headerReference w:type="default" r:id="rId19"/>
      <w:footerReference w:type="default" r:id="rId20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7F3D38" w14:textId="77777777" w:rsidR="0059271B" w:rsidRDefault="0059271B" w:rsidP="003A24B4">
      <w:r>
        <w:separator/>
      </w:r>
    </w:p>
    <w:p w14:paraId="605C62C3" w14:textId="77777777" w:rsidR="0059271B" w:rsidRDefault="0059271B" w:rsidP="003A24B4"/>
  </w:endnote>
  <w:endnote w:type="continuationSeparator" w:id="0">
    <w:p w14:paraId="3365DC3A" w14:textId="77777777" w:rsidR="0059271B" w:rsidRDefault="0059271B" w:rsidP="003A24B4">
      <w:r>
        <w:continuationSeparator/>
      </w:r>
    </w:p>
    <w:p w14:paraId="65BE7B8E" w14:textId="77777777" w:rsidR="0059271B" w:rsidRDefault="0059271B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B7173C" w14:textId="3091A135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C006C2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06D075" w14:textId="77777777" w:rsidR="0059271B" w:rsidRDefault="0059271B" w:rsidP="003A24B4">
      <w:r>
        <w:separator/>
      </w:r>
    </w:p>
    <w:p w14:paraId="2D781782" w14:textId="77777777" w:rsidR="0059271B" w:rsidRDefault="0059271B" w:rsidP="003A24B4"/>
  </w:footnote>
  <w:footnote w:type="continuationSeparator" w:id="0">
    <w:p w14:paraId="4704D59B" w14:textId="77777777" w:rsidR="0059271B" w:rsidRDefault="0059271B" w:rsidP="003A24B4">
      <w:r>
        <w:continuationSeparator/>
      </w:r>
    </w:p>
    <w:p w14:paraId="1F8385EF" w14:textId="77777777" w:rsidR="0059271B" w:rsidRDefault="0059271B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0CA2C6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36CD3AFB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1853217">
    <w:abstractNumId w:val="2"/>
  </w:num>
  <w:num w:numId="2" w16cid:durableId="2032993939">
    <w:abstractNumId w:val="1"/>
  </w:num>
  <w:num w:numId="3" w16cid:durableId="7014394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uHzRujvLrlXBlacb2FOf0GaGKmxp+LYfDcWliX5Xy4tO6DJDnUnfsl6MfIX2YDGREarqOiJQ++Om90jM83hqig==" w:salt="lbtN/48OdDTl8AKTz2T+t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254"/>
    <w:rsid w:val="000B1B96"/>
    <w:rsid w:val="000C0C19"/>
    <w:rsid w:val="000C4E3D"/>
    <w:rsid w:val="00117B9C"/>
    <w:rsid w:val="00251537"/>
    <w:rsid w:val="0025518D"/>
    <w:rsid w:val="002A5699"/>
    <w:rsid w:val="00356F3B"/>
    <w:rsid w:val="003A24B4"/>
    <w:rsid w:val="003A4068"/>
    <w:rsid w:val="003A75A3"/>
    <w:rsid w:val="003D65F8"/>
    <w:rsid w:val="004C4CFE"/>
    <w:rsid w:val="00515286"/>
    <w:rsid w:val="0059271B"/>
    <w:rsid w:val="005F781A"/>
    <w:rsid w:val="00612639"/>
    <w:rsid w:val="006E39DF"/>
    <w:rsid w:val="007C6214"/>
    <w:rsid w:val="007E3254"/>
    <w:rsid w:val="007F07FE"/>
    <w:rsid w:val="00B14984"/>
    <w:rsid w:val="00B674CF"/>
    <w:rsid w:val="00C006C2"/>
    <w:rsid w:val="00C56D60"/>
    <w:rsid w:val="00D65576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6870E"/>
  <w15:chartTrackingRefBased/>
  <w15:docId w15:val="{4C7FB7EB-C02A-4C6C-840C-D623ACFDA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mailto:asktlc@ufv.ca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ufv.ca/myclass/faculty-centre/faculty-tutorials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4</TotalTime>
  <Pages>1</Pages>
  <Words>117</Words>
  <Characters>670</Characters>
  <Application>Microsoft Office Word</Application>
  <DocSecurity>8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5</cp:revision>
  <dcterms:created xsi:type="dcterms:W3CDTF">2023-01-16T20:49:00Z</dcterms:created>
  <dcterms:modified xsi:type="dcterms:W3CDTF">2023-02-27T21:09:00Z</dcterms:modified>
</cp:coreProperties>
</file>